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F11" w:rsidRDefault="00445F11" w:rsidP="00F050DB">
      <w:pPr>
        <w:jc w:val="center"/>
        <w:rPr>
          <w:rFonts w:ascii="Times New Roman" w:hAnsi="Times New Roman"/>
          <w:b/>
          <w:sz w:val="24"/>
          <w:szCs w:val="24"/>
        </w:rPr>
      </w:pPr>
      <w:r w:rsidRPr="00F050DB">
        <w:rPr>
          <w:rFonts w:ascii="Times New Roman" w:hAnsi="Times New Roman"/>
          <w:b/>
          <w:sz w:val="24"/>
          <w:szCs w:val="24"/>
        </w:rPr>
        <w:t>OGŁOSZENIE</w:t>
      </w:r>
    </w:p>
    <w:p w:rsidR="00445F11" w:rsidRPr="00357F7E" w:rsidRDefault="00445F1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57F7E">
        <w:rPr>
          <w:rFonts w:ascii="Times New Roman" w:hAnsi="Times New Roman"/>
          <w:b/>
          <w:sz w:val="24"/>
          <w:szCs w:val="24"/>
        </w:rPr>
        <w:t>Zakład Wodociągów i Kanalizacji Sp. z o.o.</w:t>
      </w:r>
    </w:p>
    <w:p w:rsidR="00445F11" w:rsidRPr="00357F7E" w:rsidRDefault="00445F1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57F7E">
        <w:rPr>
          <w:rFonts w:ascii="Times New Roman" w:hAnsi="Times New Roman"/>
          <w:b/>
          <w:sz w:val="24"/>
          <w:szCs w:val="24"/>
        </w:rPr>
        <w:t>z siedzibą przy ul. M. Golisza 10 w Szczecinie</w:t>
      </w:r>
    </w:p>
    <w:p w:rsidR="00445F11" w:rsidRPr="00357F7E" w:rsidRDefault="00445F1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57F7E">
        <w:rPr>
          <w:rFonts w:ascii="Times New Roman" w:hAnsi="Times New Roman"/>
          <w:b/>
          <w:sz w:val="24"/>
          <w:szCs w:val="24"/>
        </w:rPr>
        <w:t>Tel: 91 4</w:t>
      </w:r>
      <w:r>
        <w:rPr>
          <w:rFonts w:ascii="Times New Roman" w:hAnsi="Times New Roman"/>
          <w:b/>
          <w:sz w:val="24"/>
          <w:szCs w:val="24"/>
        </w:rPr>
        <w:t>4</w:t>
      </w:r>
      <w:r w:rsidRPr="00357F7E">
        <w:rPr>
          <w:rFonts w:ascii="Times New Roman" w:hAnsi="Times New Roman"/>
          <w:b/>
          <w:sz w:val="24"/>
          <w:szCs w:val="24"/>
        </w:rPr>
        <w:t>2 62 00, fax 91 422 12 58, www.zwik.szczecin.pl</w:t>
      </w:r>
    </w:p>
    <w:p w:rsidR="00445F11" w:rsidRDefault="00445F11" w:rsidP="00C12F9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45F11" w:rsidRDefault="00445F11" w:rsidP="00C12F9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45F11" w:rsidRPr="005A00FD" w:rsidRDefault="00445F1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0FD">
        <w:rPr>
          <w:rFonts w:ascii="Times New Roman" w:hAnsi="Times New Roman"/>
          <w:b/>
          <w:sz w:val="24"/>
          <w:szCs w:val="24"/>
        </w:rPr>
        <w:t>OGŁASZA PRZETARG USTNY NIEOGRANICZONY</w:t>
      </w:r>
    </w:p>
    <w:p w:rsidR="00445F11" w:rsidRDefault="00445F1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0FD">
        <w:rPr>
          <w:rFonts w:ascii="Times New Roman" w:hAnsi="Times New Roman"/>
          <w:b/>
          <w:sz w:val="24"/>
          <w:szCs w:val="24"/>
        </w:rPr>
        <w:t>na sprzeda</w:t>
      </w:r>
      <w:r>
        <w:rPr>
          <w:rFonts w:ascii="Times New Roman" w:hAnsi="Times New Roman"/>
          <w:b/>
          <w:sz w:val="24"/>
          <w:szCs w:val="24"/>
        </w:rPr>
        <w:t>ż prawa użytkowania wieczystego</w:t>
      </w:r>
      <w:r w:rsidRPr="005A00FD">
        <w:rPr>
          <w:rFonts w:ascii="Times New Roman" w:hAnsi="Times New Roman"/>
          <w:b/>
          <w:sz w:val="24"/>
          <w:szCs w:val="24"/>
        </w:rPr>
        <w:t xml:space="preserve"> nieruchomości</w:t>
      </w:r>
      <w:r>
        <w:rPr>
          <w:rFonts w:ascii="Times New Roman" w:hAnsi="Times New Roman"/>
          <w:b/>
          <w:sz w:val="24"/>
          <w:szCs w:val="24"/>
        </w:rPr>
        <w:t xml:space="preserve"> gruntowej</w:t>
      </w:r>
      <w:r w:rsidRPr="005A00FD">
        <w:rPr>
          <w:rFonts w:ascii="Times New Roman" w:hAnsi="Times New Roman"/>
          <w:b/>
          <w:sz w:val="24"/>
          <w:szCs w:val="24"/>
        </w:rPr>
        <w:t xml:space="preserve"> zabudowanej</w:t>
      </w:r>
      <w:r>
        <w:rPr>
          <w:rFonts w:ascii="Times New Roman" w:hAnsi="Times New Roman"/>
          <w:b/>
          <w:sz w:val="24"/>
          <w:szCs w:val="24"/>
        </w:rPr>
        <w:t>,</w:t>
      </w:r>
      <w:r w:rsidRPr="005A00FD">
        <w:rPr>
          <w:rFonts w:ascii="Times New Roman" w:hAnsi="Times New Roman"/>
          <w:b/>
          <w:sz w:val="24"/>
          <w:szCs w:val="24"/>
        </w:rPr>
        <w:t xml:space="preserve"> położonej w Szczecinie przy ul. Grobla 8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445F11" w:rsidRDefault="00445F11" w:rsidP="00C12F9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45F11" w:rsidRDefault="00445F11" w:rsidP="00576C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5F11" w:rsidRPr="00DB113A" w:rsidRDefault="00445F11" w:rsidP="00DB113A">
      <w:pPr>
        <w:pStyle w:val="ListParagraph"/>
        <w:numPr>
          <w:ilvl w:val="0"/>
          <w:numId w:val="1"/>
        </w:numPr>
        <w:tabs>
          <w:tab w:val="left" w:pos="284"/>
          <w:tab w:val="left" w:pos="1418"/>
          <w:tab w:val="left" w:pos="1701"/>
          <w:tab w:val="left" w:pos="2410"/>
          <w:tab w:val="left" w:pos="2552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>Nieruchomość gruntowa</w:t>
      </w:r>
      <w:r>
        <w:rPr>
          <w:rFonts w:ascii="Times New Roman" w:hAnsi="Times New Roman"/>
          <w:sz w:val="24"/>
          <w:szCs w:val="24"/>
        </w:rPr>
        <w:t xml:space="preserve"> zabudowana jest budynkami niemieszkalnymi: po przepompowni wody, dwoma budynkami gospodarczymi i budynkiem mieszkalnym, oznaczona w ewidencji </w:t>
      </w:r>
      <w:r w:rsidRPr="00DB113A">
        <w:rPr>
          <w:rFonts w:ascii="Times New Roman" w:hAnsi="Times New Roman"/>
          <w:sz w:val="24"/>
          <w:szCs w:val="24"/>
        </w:rPr>
        <w:t>gruntu jako działka nr 6/24 z obrębu 3092 o powierzchni 1433m</w:t>
      </w:r>
      <w:r w:rsidRPr="00DB113A">
        <w:rPr>
          <w:rFonts w:ascii="Times New Roman" w:hAnsi="Times New Roman"/>
          <w:sz w:val="24"/>
          <w:szCs w:val="24"/>
          <w:vertAlign w:val="superscript"/>
        </w:rPr>
        <w:t>2</w:t>
      </w:r>
      <w:r w:rsidRPr="00DB113A">
        <w:rPr>
          <w:rFonts w:ascii="Times New Roman" w:hAnsi="Times New Roman"/>
          <w:sz w:val="24"/>
          <w:szCs w:val="24"/>
        </w:rPr>
        <w:t xml:space="preserve"> o przeznaczeniu terenu: usługi handlu, gastronomia, rozrywka, rekreacja, itp. Dla przedmiotowej nieruchomości Sąd Rejonowy Szczecin-Prawobrzeże i Zachód w Szczecinie X Wydział Ksiąg Wieczystych prowadzi księgę wieczystą nr KW SZ1S/00128730/1.   </w:t>
      </w:r>
    </w:p>
    <w:p w:rsidR="00445F11" w:rsidRPr="00DB113A" w:rsidRDefault="00445F11" w:rsidP="00DB113A">
      <w:pPr>
        <w:pStyle w:val="ListParagraph"/>
        <w:tabs>
          <w:tab w:val="left" w:pos="284"/>
          <w:tab w:val="left" w:pos="1418"/>
          <w:tab w:val="left" w:pos="1701"/>
          <w:tab w:val="left" w:pos="2410"/>
          <w:tab w:val="left" w:pos="2552"/>
        </w:tabs>
        <w:spacing w:after="0" w:line="3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445F11" w:rsidRPr="00DB113A" w:rsidRDefault="00445F11" w:rsidP="00DB113A">
      <w:pPr>
        <w:pStyle w:val="ListParagraph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b/>
          <w:sz w:val="24"/>
          <w:szCs w:val="24"/>
        </w:rPr>
        <w:t>Cena wywoławcza nieruchomości wynosi 244</w:t>
      </w:r>
      <w:r>
        <w:rPr>
          <w:rFonts w:ascii="Times New Roman" w:hAnsi="Times New Roman"/>
          <w:b/>
          <w:sz w:val="24"/>
          <w:szCs w:val="24"/>
        </w:rPr>
        <w:t> </w:t>
      </w:r>
      <w:r w:rsidRPr="00DB113A">
        <w:rPr>
          <w:rFonts w:ascii="Times New Roman" w:hAnsi="Times New Roman"/>
          <w:b/>
          <w:sz w:val="24"/>
          <w:szCs w:val="24"/>
        </w:rPr>
        <w:t>000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B113A">
        <w:rPr>
          <w:rFonts w:ascii="Times New Roman" w:hAnsi="Times New Roman"/>
          <w:b/>
          <w:sz w:val="24"/>
          <w:szCs w:val="24"/>
        </w:rPr>
        <w:t>zł. Wadium wynosi 24 400 zł. Wysokość postąpienia ustalają uczestnicy przetargu, z tym że postąpienie nie może być niższe niż 3000 zł.</w:t>
      </w:r>
    </w:p>
    <w:p w:rsidR="00445F11" w:rsidRPr="00DB113A" w:rsidRDefault="00445F11" w:rsidP="00DB113A">
      <w:pPr>
        <w:pStyle w:val="ListParagraph"/>
        <w:spacing w:line="320" w:lineRule="atLeast"/>
        <w:rPr>
          <w:rFonts w:ascii="Times New Roman" w:hAnsi="Times New Roman"/>
          <w:b/>
          <w:sz w:val="24"/>
          <w:szCs w:val="24"/>
        </w:rPr>
      </w:pPr>
    </w:p>
    <w:p w:rsidR="00445F11" w:rsidRPr="00DB113A" w:rsidRDefault="00445F11" w:rsidP="00DB113A">
      <w:pPr>
        <w:pStyle w:val="ListParagraph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Wadium należy wpłacić przelewem na rachunek ZWiK Sp. z o.o. w Szczecinie w banku PEKAO SA I O/Szczecin nr rachunku </w:t>
      </w:r>
      <w:r w:rsidRPr="00DB113A">
        <w:rPr>
          <w:rFonts w:ascii="Times New Roman" w:hAnsi="Times New Roman"/>
          <w:b/>
          <w:sz w:val="24"/>
          <w:szCs w:val="24"/>
        </w:rPr>
        <w:t>28 1240 3813 1111 0000 4375 6360</w:t>
      </w:r>
      <w:r w:rsidRPr="00DB113A">
        <w:rPr>
          <w:rFonts w:ascii="Times New Roman" w:hAnsi="Times New Roman"/>
          <w:sz w:val="24"/>
          <w:szCs w:val="24"/>
        </w:rPr>
        <w:t xml:space="preserve">, z dopiskiem </w:t>
      </w:r>
      <w:r w:rsidRPr="00DB113A">
        <w:rPr>
          <w:rFonts w:ascii="Times New Roman" w:hAnsi="Times New Roman"/>
          <w:b/>
          <w:sz w:val="24"/>
          <w:szCs w:val="24"/>
        </w:rPr>
        <w:t>„Wadium przetarg działka nr 6/24”.</w:t>
      </w:r>
    </w:p>
    <w:p w:rsidR="00445F11" w:rsidRPr="00DB113A" w:rsidRDefault="00445F11" w:rsidP="00DB113A">
      <w:pPr>
        <w:pStyle w:val="ListParagraph"/>
        <w:spacing w:line="320" w:lineRule="atLeast"/>
        <w:rPr>
          <w:rFonts w:ascii="Times New Roman" w:hAnsi="Times New Roman"/>
          <w:b/>
          <w:sz w:val="24"/>
          <w:szCs w:val="24"/>
        </w:rPr>
      </w:pPr>
    </w:p>
    <w:p w:rsidR="00445F11" w:rsidRPr="00DB113A" w:rsidRDefault="00445F11" w:rsidP="00DB113A">
      <w:pPr>
        <w:pStyle w:val="ListParagraph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Warunkiem przystąpienia do przetargu jest wniesienie wadium w pieniądzu, w wysokości podanej jw., nie później niż 3 dni przed przetargiem. Za datę wniesienia wadium uważa się datę wpływu środków na konto ZWiK Sp. z o.o. </w:t>
      </w:r>
    </w:p>
    <w:p w:rsidR="00445F11" w:rsidRPr="00DB113A" w:rsidRDefault="00445F11" w:rsidP="00DB113A">
      <w:pPr>
        <w:pStyle w:val="ListParagraph"/>
        <w:spacing w:line="320" w:lineRule="atLeast"/>
        <w:rPr>
          <w:rFonts w:ascii="Times New Roman" w:hAnsi="Times New Roman"/>
          <w:b/>
          <w:sz w:val="24"/>
          <w:szCs w:val="24"/>
        </w:rPr>
      </w:pPr>
    </w:p>
    <w:p w:rsidR="00445F11" w:rsidRPr="00DB113A" w:rsidRDefault="00445F11" w:rsidP="00DB113A">
      <w:pPr>
        <w:pStyle w:val="ListParagraph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Wniesienie wadium równoznaczne jest z zapoznaniem się z </w:t>
      </w:r>
      <w:r w:rsidRPr="00DB113A">
        <w:rPr>
          <w:rFonts w:ascii="Times New Roman" w:hAnsi="Times New Roman"/>
          <w:b/>
          <w:sz w:val="24"/>
          <w:szCs w:val="24"/>
        </w:rPr>
        <w:t>Regulaminem Przetargu</w:t>
      </w:r>
      <w:r w:rsidRPr="00DB113A">
        <w:rPr>
          <w:rFonts w:ascii="Times New Roman" w:hAnsi="Times New Roman"/>
          <w:sz w:val="24"/>
          <w:szCs w:val="24"/>
        </w:rPr>
        <w:t xml:space="preserve"> oraz </w:t>
      </w:r>
      <w:r w:rsidRPr="00DB113A">
        <w:rPr>
          <w:rFonts w:ascii="Times New Roman" w:hAnsi="Times New Roman"/>
          <w:b/>
          <w:sz w:val="24"/>
          <w:szCs w:val="24"/>
        </w:rPr>
        <w:t>Ogłoszeniem</w:t>
      </w:r>
      <w:r w:rsidRPr="00DB113A">
        <w:rPr>
          <w:rFonts w:ascii="Times New Roman" w:hAnsi="Times New Roman"/>
          <w:sz w:val="24"/>
          <w:szCs w:val="24"/>
        </w:rPr>
        <w:t xml:space="preserve"> o przetargu i przyjęciem ich bez zastrzeżeń. </w:t>
      </w:r>
    </w:p>
    <w:p w:rsidR="00445F11" w:rsidRPr="00DB113A" w:rsidRDefault="00445F11" w:rsidP="00DB113A">
      <w:pPr>
        <w:pStyle w:val="ListParagraph"/>
        <w:spacing w:line="320" w:lineRule="atLeast"/>
        <w:rPr>
          <w:rFonts w:ascii="Times New Roman" w:hAnsi="Times New Roman"/>
          <w:sz w:val="24"/>
          <w:szCs w:val="24"/>
        </w:rPr>
      </w:pPr>
    </w:p>
    <w:p w:rsidR="00445F11" w:rsidRPr="00DB113A" w:rsidRDefault="00445F11" w:rsidP="00DB113A">
      <w:pPr>
        <w:pStyle w:val="ListParagraph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Wadium wpłacone przez osobę, która przetarg wygrała, będzie zaliczone na poczet ceny zakupu nieruchomości. Pozostałym uczestnikom postępowania przetargowego wadium </w:t>
      </w:r>
      <w:r w:rsidRPr="00DB113A">
        <w:rPr>
          <w:rFonts w:ascii="Times New Roman" w:hAnsi="Times New Roman"/>
          <w:sz w:val="24"/>
          <w:szCs w:val="24"/>
        </w:rPr>
        <w:br/>
        <w:t>w kwocie nominalnej zostanie niezwłocznie zwrócone na wskazane konto. W przypadku uchylania się osoby wygrywającej przetarg od zawarcia w wyznaczonym terminie umowy sprzedaży wadium nie podlega zwrotowi.</w:t>
      </w:r>
    </w:p>
    <w:p w:rsidR="00445F11" w:rsidRPr="00DB113A" w:rsidRDefault="00445F11" w:rsidP="00DB113A">
      <w:pPr>
        <w:pStyle w:val="ListParagraph"/>
        <w:spacing w:line="320" w:lineRule="atLeast"/>
        <w:rPr>
          <w:rFonts w:ascii="Times New Roman" w:hAnsi="Times New Roman"/>
          <w:sz w:val="24"/>
          <w:szCs w:val="24"/>
        </w:rPr>
      </w:pPr>
    </w:p>
    <w:p w:rsidR="00445F11" w:rsidRPr="00DB113A" w:rsidRDefault="00445F11" w:rsidP="00DB113A">
      <w:pPr>
        <w:pStyle w:val="ListParagraph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>Do ceny nabycia zostanie doliczony podatek VAT, o ile będzie to wynikało z przepisów obowiązujących w chwili zawarcia umowy sprzedaży.</w:t>
      </w:r>
    </w:p>
    <w:p w:rsidR="00445F11" w:rsidRPr="00DB113A" w:rsidRDefault="00445F11" w:rsidP="00DB113A">
      <w:pPr>
        <w:pStyle w:val="ListParagraph"/>
        <w:spacing w:line="320" w:lineRule="atLeast"/>
        <w:rPr>
          <w:rFonts w:ascii="Times New Roman" w:hAnsi="Times New Roman"/>
          <w:sz w:val="24"/>
          <w:szCs w:val="24"/>
        </w:rPr>
      </w:pPr>
    </w:p>
    <w:p w:rsidR="00445F11" w:rsidRPr="00DB113A" w:rsidRDefault="00445F11" w:rsidP="00DB113A">
      <w:pPr>
        <w:pStyle w:val="ListParagraph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445F11" w:rsidRPr="00DB113A" w:rsidRDefault="00445F11" w:rsidP="00DB113A">
      <w:pPr>
        <w:pStyle w:val="ListParagraph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b/>
          <w:sz w:val="24"/>
          <w:szCs w:val="24"/>
        </w:rPr>
        <w:t xml:space="preserve">Przetarg odbędzie się dnia </w:t>
      </w:r>
      <w:r>
        <w:rPr>
          <w:rFonts w:ascii="Times New Roman" w:hAnsi="Times New Roman"/>
          <w:b/>
          <w:sz w:val="24"/>
          <w:szCs w:val="24"/>
        </w:rPr>
        <w:t>05.03.2015 r.</w:t>
      </w:r>
      <w:r w:rsidRPr="00DB113A">
        <w:rPr>
          <w:rFonts w:ascii="Times New Roman" w:hAnsi="Times New Roman"/>
          <w:b/>
          <w:sz w:val="24"/>
          <w:szCs w:val="24"/>
        </w:rPr>
        <w:t xml:space="preserve"> o godz. </w:t>
      </w:r>
      <w:r>
        <w:rPr>
          <w:rFonts w:ascii="Times New Roman" w:hAnsi="Times New Roman"/>
          <w:b/>
          <w:sz w:val="24"/>
          <w:szCs w:val="24"/>
        </w:rPr>
        <w:t>12.00</w:t>
      </w:r>
      <w:r w:rsidRPr="00DB113A">
        <w:rPr>
          <w:rFonts w:ascii="Times New Roman" w:hAnsi="Times New Roman"/>
          <w:b/>
          <w:sz w:val="24"/>
          <w:szCs w:val="24"/>
        </w:rPr>
        <w:t xml:space="preserve"> w sali nr </w:t>
      </w:r>
      <w:r>
        <w:rPr>
          <w:rFonts w:ascii="Times New Roman" w:hAnsi="Times New Roman"/>
          <w:b/>
          <w:sz w:val="24"/>
          <w:szCs w:val="24"/>
        </w:rPr>
        <w:t>323</w:t>
      </w:r>
      <w:r w:rsidRPr="00DB113A">
        <w:rPr>
          <w:rFonts w:ascii="Times New Roman" w:hAnsi="Times New Roman"/>
          <w:b/>
          <w:sz w:val="24"/>
          <w:szCs w:val="24"/>
        </w:rPr>
        <w:t xml:space="preserve"> w siedzibie </w:t>
      </w:r>
      <w:r w:rsidRPr="00DB113A">
        <w:rPr>
          <w:rFonts w:ascii="Times New Roman" w:hAnsi="Times New Roman"/>
          <w:b/>
          <w:sz w:val="24"/>
          <w:szCs w:val="24"/>
        </w:rPr>
        <w:br/>
        <w:t>ZWiK Sp. z o.o. przy ul. M. Golisza 10 w Szczecinie.</w:t>
      </w:r>
    </w:p>
    <w:p w:rsidR="00445F11" w:rsidRPr="00DB113A" w:rsidRDefault="00445F11" w:rsidP="00DB113A">
      <w:pPr>
        <w:pStyle w:val="ListParagraph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445F11" w:rsidRPr="00DB113A" w:rsidRDefault="00445F11" w:rsidP="00DB113A">
      <w:pPr>
        <w:pStyle w:val="ListParagraph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445F11" w:rsidRPr="00DB113A" w:rsidRDefault="00445F11" w:rsidP="00DB113A">
      <w:pPr>
        <w:pStyle w:val="ListParagraph"/>
        <w:tabs>
          <w:tab w:val="left" w:pos="284"/>
        </w:tabs>
        <w:spacing w:after="0" w:line="320" w:lineRule="atLeast"/>
        <w:ind w:left="0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b/>
          <w:sz w:val="24"/>
          <w:szCs w:val="24"/>
        </w:rPr>
        <w:t>UWAGA!</w:t>
      </w:r>
    </w:p>
    <w:p w:rsidR="00445F11" w:rsidRPr="00DB113A" w:rsidRDefault="00445F11" w:rsidP="00DB113A">
      <w:pPr>
        <w:pStyle w:val="ListParagraph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>Organizator przetargu zastrzega sobie prawo odwołania przetargu bez podania przyczyn,</w:t>
      </w:r>
    </w:p>
    <w:p w:rsidR="00445F11" w:rsidRPr="00C31D82" w:rsidRDefault="00445F11" w:rsidP="00DB113A">
      <w:pPr>
        <w:pStyle w:val="ListParagraph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DB113A">
        <w:rPr>
          <w:rFonts w:ascii="Times New Roman" w:hAnsi="Times New Roman"/>
          <w:sz w:val="24"/>
          <w:szCs w:val="24"/>
        </w:rPr>
        <w:t xml:space="preserve">Szczegółowe informacje na temat przetargu można uzyskać w siedzibie ZWiK Sp. z o.o. przy ul. M. Golisza 10 w pok. </w:t>
      </w:r>
      <w:r>
        <w:rPr>
          <w:rFonts w:ascii="Times New Roman" w:hAnsi="Times New Roman"/>
          <w:sz w:val="24"/>
          <w:szCs w:val="24"/>
        </w:rPr>
        <w:t>230 lub 203a, tel. 91 -44-26-277.</w:t>
      </w:r>
    </w:p>
    <w:p w:rsidR="00445F11" w:rsidRPr="00283FE7" w:rsidRDefault="00445F11" w:rsidP="00DB113A">
      <w:pPr>
        <w:pStyle w:val="ListParagraph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Przed przystąpieniem do przetargu należy zapoznać się z Regulaminem Przetargu dostępnym na stronie internetowej www</w:t>
      </w:r>
      <w:r w:rsidRPr="009865D1">
        <w:rPr>
          <w:rFonts w:ascii="Times New Roman" w:hAnsi="Times New Roman"/>
          <w:sz w:val="24"/>
          <w:szCs w:val="24"/>
        </w:rPr>
        <w:t>.zwik.szczecin.pl</w:t>
      </w:r>
      <w:r>
        <w:rPr>
          <w:rFonts w:ascii="Times New Roman" w:hAnsi="Times New Roman"/>
          <w:sz w:val="24"/>
          <w:szCs w:val="24"/>
        </w:rPr>
        <w:t xml:space="preserve"> w zakładce przetargi oraz www</w:t>
      </w:r>
      <w:r w:rsidRPr="009865D1">
        <w:rPr>
          <w:rFonts w:ascii="Times New Roman" w:hAnsi="Times New Roman"/>
          <w:sz w:val="24"/>
          <w:szCs w:val="24"/>
        </w:rPr>
        <w:t>.bip.zwik.szczecin.pl</w:t>
      </w:r>
      <w:r>
        <w:rPr>
          <w:rFonts w:ascii="Times New Roman" w:hAnsi="Times New Roman"/>
          <w:sz w:val="24"/>
          <w:szCs w:val="24"/>
        </w:rPr>
        <w:t xml:space="preserve"> w zakładce zamówienia publiczne/przetargi.</w:t>
      </w:r>
    </w:p>
    <w:p w:rsidR="00445F11" w:rsidRDefault="00445F11" w:rsidP="00DB113A">
      <w:pPr>
        <w:spacing w:after="0" w:line="320" w:lineRule="atLeast"/>
        <w:jc w:val="both"/>
        <w:rPr>
          <w:rFonts w:ascii="Times New Roman" w:hAnsi="Times New Roman"/>
          <w:sz w:val="24"/>
          <w:szCs w:val="24"/>
        </w:rPr>
      </w:pPr>
    </w:p>
    <w:p w:rsidR="00445F11" w:rsidRDefault="00445F11" w:rsidP="00DB113A">
      <w:pPr>
        <w:spacing w:after="0" w:line="320" w:lineRule="atLeast"/>
        <w:rPr>
          <w:rFonts w:ascii="Times New Roman" w:hAnsi="Times New Roman"/>
          <w:sz w:val="24"/>
          <w:szCs w:val="24"/>
        </w:rPr>
      </w:pPr>
    </w:p>
    <w:p w:rsidR="00445F11" w:rsidRPr="005A00FD" w:rsidRDefault="00445F11" w:rsidP="005A00F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445F11" w:rsidRPr="005A00FD" w:rsidSect="006C09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F11" w:rsidRDefault="00445F11" w:rsidP="00357F7E">
      <w:pPr>
        <w:spacing w:after="0" w:line="240" w:lineRule="auto"/>
      </w:pPr>
      <w:r>
        <w:separator/>
      </w:r>
    </w:p>
  </w:endnote>
  <w:endnote w:type="continuationSeparator" w:id="0">
    <w:p w:rsidR="00445F11" w:rsidRDefault="00445F11" w:rsidP="0035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F11" w:rsidRDefault="00445F11" w:rsidP="00357F7E">
      <w:pPr>
        <w:spacing w:after="0" w:line="240" w:lineRule="auto"/>
      </w:pPr>
      <w:r>
        <w:separator/>
      </w:r>
    </w:p>
  </w:footnote>
  <w:footnote w:type="continuationSeparator" w:id="0">
    <w:p w:rsidR="00445F11" w:rsidRDefault="00445F11" w:rsidP="00357F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C6FA6"/>
    <w:multiLevelType w:val="hybridMultilevel"/>
    <w:tmpl w:val="EB14F2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05A5C"/>
    <w:multiLevelType w:val="hybridMultilevel"/>
    <w:tmpl w:val="85EAC8F8"/>
    <w:lvl w:ilvl="0" w:tplc="44AAC3F6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50DB"/>
    <w:rsid w:val="000D46B8"/>
    <w:rsid w:val="001468F2"/>
    <w:rsid w:val="00174C61"/>
    <w:rsid w:val="001B11D7"/>
    <w:rsid w:val="001B1553"/>
    <w:rsid w:val="00255868"/>
    <w:rsid w:val="00283FE7"/>
    <w:rsid w:val="002D773E"/>
    <w:rsid w:val="002F102B"/>
    <w:rsid w:val="002F4FE3"/>
    <w:rsid w:val="00353250"/>
    <w:rsid w:val="00357F7E"/>
    <w:rsid w:val="0036055A"/>
    <w:rsid w:val="00416CAC"/>
    <w:rsid w:val="00445F11"/>
    <w:rsid w:val="00576C63"/>
    <w:rsid w:val="00593288"/>
    <w:rsid w:val="005A00FD"/>
    <w:rsid w:val="005D29B7"/>
    <w:rsid w:val="00632D8A"/>
    <w:rsid w:val="0067015D"/>
    <w:rsid w:val="00683F4D"/>
    <w:rsid w:val="00693177"/>
    <w:rsid w:val="006C092B"/>
    <w:rsid w:val="006D25D5"/>
    <w:rsid w:val="00761F07"/>
    <w:rsid w:val="00874D8A"/>
    <w:rsid w:val="00884230"/>
    <w:rsid w:val="008A7440"/>
    <w:rsid w:val="00913852"/>
    <w:rsid w:val="00920CFE"/>
    <w:rsid w:val="009865D1"/>
    <w:rsid w:val="009A793D"/>
    <w:rsid w:val="009E3244"/>
    <w:rsid w:val="00A93220"/>
    <w:rsid w:val="00A9339F"/>
    <w:rsid w:val="00A976D4"/>
    <w:rsid w:val="00AB6346"/>
    <w:rsid w:val="00B54CF2"/>
    <w:rsid w:val="00B55240"/>
    <w:rsid w:val="00C12F99"/>
    <w:rsid w:val="00C23014"/>
    <w:rsid w:val="00C31D82"/>
    <w:rsid w:val="00CC19C0"/>
    <w:rsid w:val="00D15F53"/>
    <w:rsid w:val="00D42A85"/>
    <w:rsid w:val="00D50065"/>
    <w:rsid w:val="00D84482"/>
    <w:rsid w:val="00D86198"/>
    <w:rsid w:val="00D87952"/>
    <w:rsid w:val="00D92301"/>
    <w:rsid w:val="00DB113A"/>
    <w:rsid w:val="00DB15AB"/>
    <w:rsid w:val="00E34CD6"/>
    <w:rsid w:val="00E45424"/>
    <w:rsid w:val="00E47877"/>
    <w:rsid w:val="00EE7EC5"/>
    <w:rsid w:val="00F050DB"/>
    <w:rsid w:val="00F32AC0"/>
    <w:rsid w:val="00F76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92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050DB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576C63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57F7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57F7E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57F7E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112</TotalTime>
  <Pages>2</Pages>
  <Words>379</Words>
  <Characters>2274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pausatel</dc:creator>
  <cp:keywords/>
  <dc:description/>
  <cp:lastModifiedBy>agnprzyb</cp:lastModifiedBy>
  <cp:revision>28</cp:revision>
  <dcterms:created xsi:type="dcterms:W3CDTF">2014-11-04T07:12:00Z</dcterms:created>
  <dcterms:modified xsi:type="dcterms:W3CDTF">2015-01-28T08:49:00Z</dcterms:modified>
</cp:coreProperties>
</file>