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D4D" w:rsidRDefault="00672D4D">
      <w:r>
        <w:t xml:space="preserve">  </w:t>
      </w:r>
    </w:p>
    <w:p w:rsidR="00672D4D" w:rsidRDefault="00672D4D">
      <w:r>
        <w:t>Szczecin, 15.02.201</w:t>
      </w:r>
      <w:bookmarkStart w:id="0" w:name="_GoBack"/>
      <w:bookmarkEnd w:id="0"/>
      <w:r>
        <w:t>4 r.</w:t>
      </w:r>
    </w:p>
    <w:p w:rsidR="00672D4D" w:rsidRDefault="00672D4D" w:rsidP="00F125AB">
      <w:pPr>
        <w:spacing w:after="0"/>
        <w:jc w:val="center"/>
        <w:rPr>
          <w:b/>
          <w:u w:val="single"/>
        </w:rPr>
      </w:pPr>
      <w:r w:rsidRPr="00AD23C6">
        <w:rPr>
          <w:b/>
          <w:u w:val="single"/>
        </w:rPr>
        <w:t>OGLOSZENIE</w:t>
      </w:r>
      <w:r>
        <w:rPr>
          <w:b/>
          <w:u w:val="single"/>
        </w:rPr>
        <w:t xml:space="preserve"> nr 2</w:t>
      </w:r>
    </w:p>
    <w:p w:rsidR="00672D4D" w:rsidRDefault="00672D4D" w:rsidP="00F125AB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O ZMIANIE OGŁOSZENIA z dnia 30</w:t>
      </w:r>
      <w:r w:rsidRPr="00AD23C6">
        <w:rPr>
          <w:b/>
          <w:u w:val="single"/>
        </w:rPr>
        <w:t>.12.2013 r.</w:t>
      </w:r>
    </w:p>
    <w:p w:rsidR="00672D4D" w:rsidRPr="00AD23C6" w:rsidRDefault="00672D4D">
      <w:pPr>
        <w:rPr>
          <w:b/>
          <w:u w:val="single"/>
        </w:rPr>
      </w:pPr>
    </w:p>
    <w:p w:rsidR="00672D4D" w:rsidRDefault="00672D4D" w:rsidP="00F125AB">
      <w:pPr>
        <w:jc w:val="center"/>
      </w:pPr>
      <w:r w:rsidRPr="00AD23C6">
        <w:t>Zakł</w:t>
      </w:r>
      <w:r>
        <w:t>ad Wodociągów i Kanalizacji Sp. z o.o. w Szczecinie, informuje o</w:t>
      </w:r>
    </w:p>
    <w:p w:rsidR="00672D4D" w:rsidRDefault="00672D4D" w:rsidP="00F125AB">
      <w:pPr>
        <w:jc w:val="center"/>
      </w:pPr>
      <w:r>
        <w:t>zmianie terminu zamówienia sektorowego pn.:</w:t>
      </w:r>
    </w:p>
    <w:p w:rsidR="00672D4D" w:rsidRPr="004A7DAE" w:rsidRDefault="00672D4D" w:rsidP="00F125AB">
      <w:pPr>
        <w:jc w:val="center"/>
        <w:rPr>
          <w:b/>
          <w:color w:val="365F91"/>
        </w:rPr>
      </w:pPr>
      <w:r w:rsidRPr="004A7DAE">
        <w:rPr>
          <w:b/>
          <w:color w:val="365F91"/>
        </w:rPr>
        <w:t>„Naprawa konstrukcji komory przelewowej w ul. 1-go Maja w Szczecinie”</w:t>
      </w:r>
    </w:p>
    <w:p w:rsidR="00672D4D" w:rsidRDefault="00672D4D" w:rsidP="00F125AB">
      <w:pPr>
        <w:jc w:val="center"/>
      </w:pPr>
      <w:r>
        <w:t xml:space="preserve">Zamawiający zmienia termin złożenia ofert na dzień </w:t>
      </w:r>
      <w:r>
        <w:rPr>
          <w:b/>
          <w:color w:val="365F91"/>
        </w:rPr>
        <w:t>10.02</w:t>
      </w:r>
      <w:r w:rsidRPr="004A7DAE">
        <w:rPr>
          <w:b/>
          <w:color w:val="365F91"/>
        </w:rPr>
        <w:t>.2014</w:t>
      </w:r>
      <w:r w:rsidRPr="004A7DAE">
        <w:rPr>
          <w:color w:val="365F91"/>
        </w:rPr>
        <w:t xml:space="preserve"> </w:t>
      </w:r>
      <w:r>
        <w:t xml:space="preserve">r. godz. </w:t>
      </w:r>
      <w:r w:rsidRPr="004A7DAE">
        <w:rPr>
          <w:b/>
          <w:color w:val="365F91"/>
        </w:rPr>
        <w:t>9:00</w:t>
      </w:r>
    </w:p>
    <w:p w:rsidR="00672D4D" w:rsidRDefault="00672D4D" w:rsidP="00F125AB">
      <w:pPr>
        <w:jc w:val="center"/>
        <w:rPr>
          <w:b/>
          <w:color w:val="365F91"/>
        </w:rPr>
      </w:pPr>
      <w:r>
        <w:t xml:space="preserve">Otwarcie ofert </w:t>
      </w:r>
      <w:r>
        <w:rPr>
          <w:b/>
          <w:color w:val="365F91"/>
        </w:rPr>
        <w:t>10.02</w:t>
      </w:r>
      <w:r w:rsidRPr="004A7DAE">
        <w:rPr>
          <w:b/>
          <w:color w:val="365F91"/>
        </w:rPr>
        <w:t>.2014</w:t>
      </w:r>
      <w:r w:rsidRPr="004A7DAE">
        <w:rPr>
          <w:color w:val="365F91"/>
        </w:rPr>
        <w:t xml:space="preserve"> </w:t>
      </w:r>
      <w:r>
        <w:t xml:space="preserve">r. godz. </w:t>
      </w:r>
      <w:r w:rsidRPr="004A7DAE">
        <w:rPr>
          <w:b/>
          <w:color w:val="365F91"/>
        </w:rPr>
        <w:t>9:30</w:t>
      </w:r>
    </w:p>
    <w:p w:rsidR="00672D4D" w:rsidRDefault="00672D4D"/>
    <w:p w:rsidR="00672D4D" w:rsidRDefault="00672D4D">
      <w:pPr>
        <w:rPr>
          <w:u w:val="single"/>
        </w:rPr>
      </w:pPr>
      <w:r w:rsidRPr="00937ED7">
        <w:rPr>
          <w:u w:val="single"/>
        </w:rPr>
        <w:t>W związku z powyższym zapis</w:t>
      </w:r>
      <w:r>
        <w:rPr>
          <w:u w:val="single"/>
        </w:rPr>
        <w:t>y</w:t>
      </w:r>
      <w:r w:rsidRPr="00937ED7">
        <w:rPr>
          <w:u w:val="single"/>
        </w:rPr>
        <w:t xml:space="preserve"> w III Rozdziale </w:t>
      </w:r>
      <w:r>
        <w:rPr>
          <w:u w:val="single"/>
        </w:rPr>
        <w:t xml:space="preserve">SIWZ </w:t>
      </w:r>
      <w:r w:rsidRPr="00937ED7">
        <w:rPr>
          <w:u w:val="single"/>
        </w:rPr>
        <w:t>otrzymuj</w:t>
      </w:r>
      <w:r>
        <w:rPr>
          <w:u w:val="single"/>
        </w:rPr>
        <w:t>ą</w:t>
      </w:r>
      <w:r w:rsidRPr="00937ED7">
        <w:rPr>
          <w:u w:val="single"/>
        </w:rPr>
        <w:t xml:space="preserve"> brzmienie:</w:t>
      </w:r>
    </w:p>
    <w:p w:rsidR="00672D4D" w:rsidRDefault="00672D4D">
      <w:pPr>
        <w:rPr>
          <w:u w:val="single"/>
        </w:rPr>
      </w:pPr>
    </w:p>
    <w:p w:rsidR="00672D4D" w:rsidRPr="00937ED7" w:rsidRDefault="00672D4D">
      <w:pPr>
        <w:rPr>
          <w:u w:val="single"/>
        </w:rPr>
      </w:pPr>
      <w:r w:rsidRPr="00937ED7">
        <w:rPr>
          <w:u w:val="single"/>
        </w:rPr>
        <w:t>pkt. 1 ppkt  7</w:t>
      </w:r>
    </w:p>
    <w:p w:rsidR="00672D4D" w:rsidRPr="004A7DAE" w:rsidRDefault="00672D4D">
      <w:pPr>
        <w:rPr>
          <w:b/>
          <w:color w:val="365F91"/>
        </w:rPr>
      </w:pPr>
      <w:r w:rsidRPr="004A7DAE">
        <w:rPr>
          <w:b/>
          <w:color w:val="365F91"/>
        </w:rPr>
        <w:t>Oferta na wykonanie zadania pod nazwą:</w:t>
      </w:r>
    </w:p>
    <w:p w:rsidR="00672D4D" w:rsidRPr="004A7DAE" w:rsidRDefault="00672D4D">
      <w:pPr>
        <w:rPr>
          <w:b/>
          <w:color w:val="365F91"/>
        </w:rPr>
      </w:pPr>
      <w:r w:rsidRPr="004A7DAE">
        <w:rPr>
          <w:b/>
          <w:color w:val="365F91"/>
        </w:rPr>
        <w:t>„Naprawa konstrukcji komory przelewowej w ul. 1-go Maja”</w:t>
      </w:r>
    </w:p>
    <w:p w:rsidR="00672D4D" w:rsidRPr="004A7DAE" w:rsidRDefault="00672D4D">
      <w:pPr>
        <w:rPr>
          <w:b/>
          <w:color w:val="365F91"/>
        </w:rPr>
      </w:pPr>
      <w:r>
        <w:rPr>
          <w:b/>
          <w:color w:val="365F91"/>
        </w:rPr>
        <w:t>„Nie otwierać przed dniem 10.02</w:t>
      </w:r>
      <w:r w:rsidRPr="004A7DAE">
        <w:rPr>
          <w:b/>
          <w:color w:val="365F91"/>
        </w:rPr>
        <w:t>.2014. godz. 9:30</w:t>
      </w:r>
    </w:p>
    <w:p w:rsidR="00672D4D" w:rsidRDefault="00672D4D">
      <w:pPr>
        <w:rPr>
          <w:u w:val="single"/>
        </w:rPr>
      </w:pPr>
      <w:r w:rsidRPr="00937ED7">
        <w:rPr>
          <w:u w:val="single"/>
        </w:rPr>
        <w:t>pkt. 11</w:t>
      </w:r>
      <w:r>
        <w:rPr>
          <w:u w:val="single"/>
        </w:rPr>
        <w:t>,</w:t>
      </w:r>
      <w:r w:rsidRPr="00937ED7">
        <w:rPr>
          <w:u w:val="single"/>
        </w:rPr>
        <w:t xml:space="preserve"> ppkt 1 </w:t>
      </w:r>
    </w:p>
    <w:p w:rsidR="00672D4D" w:rsidRDefault="00672D4D">
      <w:r w:rsidRPr="00937ED7">
        <w:t>Oferty</w:t>
      </w:r>
      <w:r>
        <w:t xml:space="preserve"> należy składać w siedzibie Zamawiającego przy ul. Golisza 10 w Szczecinie, w terminie do dnia </w:t>
      </w:r>
      <w:r>
        <w:rPr>
          <w:b/>
          <w:color w:val="365F91"/>
        </w:rPr>
        <w:t>10.02</w:t>
      </w:r>
      <w:r w:rsidRPr="004A7DAE">
        <w:rPr>
          <w:b/>
          <w:color w:val="365F91"/>
        </w:rPr>
        <w:t xml:space="preserve">.2014 </w:t>
      </w:r>
      <w:r w:rsidRPr="004A7DAE">
        <w:rPr>
          <w:b/>
        </w:rPr>
        <w:t>r.</w:t>
      </w:r>
      <w:r>
        <w:t xml:space="preserve"> do godz</w:t>
      </w:r>
      <w:r w:rsidRPr="004A7DAE">
        <w:rPr>
          <w:b/>
        </w:rPr>
        <w:t xml:space="preserve">. </w:t>
      </w:r>
      <w:r w:rsidRPr="004A7DAE">
        <w:rPr>
          <w:b/>
          <w:color w:val="365F91"/>
        </w:rPr>
        <w:t>9:00</w:t>
      </w:r>
      <w:r w:rsidRPr="004A7DAE">
        <w:rPr>
          <w:color w:val="365F91"/>
        </w:rPr>
        <w:t xml:space="preserve"> </w:t>
      </w:r>
      <w:r>
        <w:t>w Sekretariacie pok. 124.</w:t>
      </w:r>
    </w:p>
    <w:p w:rsidR="00672D4D" w:rsidRDefault="00672D4D">
      <w:pPr>
        <w:rPr>
          <w:u w:val="single"/>
        </w:rPr>
      </w:pPr>
      <w:r w:rsidRPr="004A7DAE">
        <w:rPr>
          <w:u w:val="single"/>
        </w:rPr>
        <w:t>pkt. 11, ppkt 4</w:t>
      </w:r>
    </w:p>
    <w:p w:rsidR="00672D4D" w:rsidRPr="004A7DAE" w:rsidRDefault="00672D4D">
      <w:r w:rsidRPr="004A7DAE">
        <w:t>Otwarcie ofert</w:t>
      </w:r>
      <w:r>
        <w:t xml:space="preserve"> odbędzie się w dniu </w:t>
      </w:r>
      <w:r>
        <w:rPr>
          <w:b/>
          <w:color w:val="365F91"/>
        </w:rPr>
        <w:t>10.02</w:t>
      </w:r>
      <w:r w:rsidRPr="004A7DAE">
        <w:rPr>
          <w:b/>
          <w:color w:val="365F91"/>
        </w:rPr>
        <w:t>.2014</w:t>
      </w:r>
      <w:r w:rsidRPr="004A7DAE">
        <w:rPr>
          <w:color w:val="365F91"/>
        </w:rPr>
        <w:t xml:space="preserve"> </w:t>
      </w:r>
      <w:r>
        <w:t>r. o godz</w:t>
      </w:r>
      <w:r w:rsidRPr="004A7DAE">
        <w:rPr>
          <w:color w:val="365F91"/>
        </w:rPr>
        <w:t xml:space="preserve">. </w:t>
      </w:r>
      <w:r w:rsidRPr="004A7DAE">
        <w:rPr>
          <w:b/>
          <w:color w:val="365F91"/>
        </w:rPr>
        <w:t>9:30</w:t>
      </w:r>
      <w:r w:rsidRPr="004A7DAE">
        <w:rPr>
          <w:color w:val="365F91"/>
        </w:rPr>
        <w:t xml:space="preserve"> </w:t>
      </w:r>
      <w:r>
        <w:t>w siedzibie Zakładu Wodociągów i Kanalizacji Sp. z o.o., przy ul. Golisza 10 w Szczecinie w Sali konferencyjnej pok. nr 328.</w:t>
      </w:r>
    </w:p>
    <w:p w:rsidR="00672D4D" w:rsidRPr="00937ED7" w:rsidRDefault="00672D4D"/>
    <w:p w:rsidR="00672D4D" w:rsidRPr="00937ED7" w:rsidRDefault="00672D4D">
      <w:pPr>
        <w:rPr>
          <w:b/>
        </w:rPr>
      </w:pPr>
    </w:p>
    <w:sectPr w:rsidR="00672D4D" w:rsidRPr="00937ED7" w:rsidSect="00045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226"/>
    <w:rsid w:val="00045094"/>
    <w:rsid w:val="00317248"/>
    <w:rsid w:val="00327F1B"/>
    <w:rsid w:val="004A7DAE"/>
    <w:rsid w:val="00672D4D"/>
    <w:rsid w:val="00834226"/>
    <w:rsid w:val="00937ED7"/>
    <w:rsid w:val="00951B9B"/>
    <w:rsid w:val="00AD23C6"/>
    <w:rsid w:val="00D63FB1"/>
    <w:rsid w:val="00E13D90"/>
    <w:rsid w:val="00F125AB"/>
    <w:rsid w:val="00F17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09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142</Words>
  <Characters>853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kdziczek</dc:creator>
  <cp:keywords/>
  <dc:description/>
  <cp:lastModifiedBy>zbichmie</cp:lastModifiedBy>
  <cp:revision>2</cp:revision>
  <cp:lastPrinted>2013-12-30T09:30:00Z</cp:lastPrinted>
  <dcterms:created xsi:type="dcterms:W3CDTF">2014-01-16T06:38:00Z</dcterms:created>
  <dcterms:modified xsi:type="dcterms:W3CDTF">2014-01-16T06:38:00Z</dcterms:modified>
</cp:coreProperties>
</file>