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FB3" w:rsidRDefault="004B0FB3" w:rsidP="00F55B44">
      <w:pPr>
        <w:pStyle w:val="NormalWeb"/>
        <w:jc w:val="center"/>
        <w:rPr>
          <w:rStyle w:val="Strong"/>
        </w:rPr>
      </w:pPr>
      <w:r>
        <w:rPr>
          <w:rStyle w:val="Strong"/>
        </w:rPr>
        <w:t>Ogłoszenie o zmianie ogłoszenia</w:t>
      </w:r>
    </w:p>
    <w:p w:rsidR="004B0FB3" w:rsidRDefault="004B0FB3" w:rsidP="00F55B44">
      <w:pPr>
        <w:pStyle w:val="NormalWeb"/>
        <w:jc w:val="both"/>
      </w:pPr>
      <w:r>
        <w:rPr>
          <w:b/>
          <w:bCs/>
        </w:rPr>
        <w:br/>
      </w:r>
      <w:r w:rsidRPr="004C1FA3">
        <w:t xml:space="preserve">PL-Szczecin: </w:t>
      </w:r>
      <w:r w:rsidRPr="0085650B">
        <w:t>Usługi inżynieryjne</w:t>
      </w:r>
    </w:p>
    <w:p w:rsidR="004B0FB3" w:rsidRPr="00F55B44" w:rsidRDefault="004B0FB3" w:rsidP="00F55B44">
      <w:pPr>
        <w:pStyle w:val="NormalWeb"/>
        <w:spacing w:before="0" w:beforeAutospacing="0" w:after="0" w:afterAutospacing="0"/>
        <w:rPr>
          <w:b/>
        </w:rPr>
      </w:pPr>
      <w:r w:rsidRPr="00F55B44">
        <w:rPr>
          <w:b/>
        </w:rPr>
        <w:t>Zakład Wodociągów i Kanalizacji Sp. z o.o.</w:t>
      </w:r>
    </w:p>
    <w:p w:rsidR="004B0FB3" w:rsidRPr="00F55B44" w:rsidRDefault="004B0FB3" w:rsidP="00F55B44">
      <w:pPr>
        <w:pStyle w:val="NormalWeb"/>
        <w:spacing w:before="0" w:beforeAutospacing="0" w:after="0" w:afterAutospacing="0"/>
        <w:rPr>
          <w:b/>
        </w:rPr>
      </w:pPr>
      <w:r w:rsidRPr="00F55B44">
        <w:rPr>
          <w:b/>
        </w:rPr>
        <w:t>ul. M. Golisza 10</w:t>
      </w:r>
      <w:r>
        <w:rPr>
          <w:b/>
        </w:rPr>
        <w:t xml:space="preserve">, </w:t>
      </w:r>
      <w:r w:rsidRPr="00F55B44">
        <w:rPr>
          <w:b/>
        </w:rPr>
        <w:t>71-682 Szczecin</w:t>
      </w:r>
    </w:p>
    <w:p w:rsidR="004B0FB3" w:rsidRPr="00F55B44" w:rsidRDefault="004B0FB3" w:rsidP="00F55B44">
      <w:pPr>
        <w:pStyle w:val="NormalWeb"/>
        <w:spacing w:before="0" w:beforeAutospacing="0" w:after="0" w:afterAutospacing="0"/>
        <w:rPr>
          <w:b/>
        </w:rPr>
      </w:pPr>
      <w:r w:rsidRPr="00F55B44">
        <w:rPr>
          <w:b/>
        </w:rPr>
        <w:t>Osoba do kontaktów: Agnieszka Skotnicka</w:t>
      </w:r>
    </w:p>
    <w:p w:rsidR="004B0FB3" w:rsidRDefault="004B0FB3" w:rsidP="0085650B">
      <w:pPr>
        <w:pStyle w:val="NormalWeb"/>
        <w:jc w:val="both"/>
        <w:rPr>
          <w:b/>
        </w:rPr>
      </w:pPr>
      <w:r>
        <w:t>Nazwa nadana zamówieniu przez podmiot zamawiający (podano w pierwotnym ogłoszeniu)</w:t>
      </w:r>
      <w:r>
        <w:br/>
        <w:t>„</w:t>
      </w:r>
      <w:r w:rsidRPr="0085650B">
        <w:rPr>
          <w:b/>
        </w:rPr>
        <w:t xml:space="preserve">Zaprojektowanie i wykonanie przedsięwzięcia pn. „Budowa </w:t>
      </w:r>
      <w:r>
        <w:rPr>
          <w:b/>
        </w:rPr>
        <w:t>sieci kanalizacji sanitarnej wraz z przepompownią ścieków na osiedlu GLINKI przy ul. Szosa Polska w Szczecinie</w:t>
      </w:r>
      <w:r w:rsidRPr="0085650B">
        <w:rPr>
          <w:b/>
        </w:rPr>
        <w:t xml:space="preserve"> – inwestycja typu „zaprojektuj i wybuduj".</w:t>
      </w:r>
    </w:p>
    <w:p w:rsidR="004B0FB3" w:rsidRPr="0085650B" w:rsidRDefault="004B0FB3" w:rsidP="004C1FA3">
      <w:pPr>
        <w:pStyle w:val="NormalWeb"/>
        <w:rPr>
          <w:b/>
        </w:rPr>
      </w:pPr>
      <w:r>
        <w:br/>
      </w:r>
      <w:r w:rsidRPr="0085650B">
        <w:rPr>
          <w:b/>
        </w:rPr>
        <w:t>Tekst, który należy poprawić w pierwotnym ogłoszeniu:</w:t>
      </w:r>
    </w:p>
    <w:p w:rsidR="004B0FB3" w:rsidRDefault="004B0FB3" w:rsidP="007C1DCF">
      <w:pPr>
        <w:pStyle w:val="NormalWeb"/>
        <w:spacing w:before="0" w:beforeAutospacing="0" w:after="0" w:afterAutospacing="0"/>
        <w:jc w:val="both"/>
      </w:pPr>
      <w:r>
        <w:br/>
        <w:t xml:space="preserve">Sekcja III.2.3 Kwalifikacje techniczne, </w:t>
      </w:r>
      <w:r>
        <w:rPr>
          <w:b/>
        </w:rPr>
        <w:t>pkt 2 lit. a</w:t>
      </w:r>
    </w:p>
    <w:p w:rsidR="004B0FB3" w:rsidRDefault="004B0FB3" w:rsidP="00662702">
      <w:pPr>
        <w:pStyle w:val="NormalWeb"/>
        <w:spacing w:before="0" w:beforeAutospacing="0" w:after="0" w:afterAutospacing="0"/>
        <w:jc w:val="both"/>
      </w:pPr>
      <w:r w:rsidRPr="00F55B44">
        <w:rPr>
          <w:b/>
        </w:rPr>
        <w:br/>
        <w:t>Zamiast:</w:t>
      </w:r>
      <w:r>
        <w:br/>
        <w:t xml:space="preserve">„jedną najważniejszą robotę budowlaną polegającą na budowie w ramach jednej umowy minimum </w:t>
      </w:r>
      <w:smartTag w:uri="urn:schemas-microsoft-com:office:smarttags" w:element="metricconverter">
        <w:smartTagPr>
          <w:attr w:name="ProductID" w:val="500 metrów"/>
        </w:smartTagPr>
        <w:r>
          <w:t>500 metrów</w:t>
        </w:r>
      </w:smartTag>
      <w:r>
        <w:t xml:space="preserve"> kanalizacji z rur PCV o średnicy minimum </w:t>
      </w:r>
      <w:smartTag w:uri="urn:schemas-microsoft-com:office:smarttags" w:element="metricconverter">
        <w:smartTagPr>
          <w:attr w:name="ProductID" w:val="300 mm"/>
        </w:smartTagPr>
        <w:r>
          <w:t>300 mm</w:t>
        </w:r>
      </w:smartTag>
      <w:r>
        <w:t>;”</w:t>
      </w:r>
    </w:p>
    <w:p w:rsidR="004B0FB3" w:rsidRDefault="004B0FB3" w:rsidP="0085650B">
      <w:pPr>
        <w:pStyle w:val="NormalWeb"/>
        <w:spacing w:before="0" w:beforeAutospacing="0" w:after="0" w:afterAutospacing="0"/>
        <w:jc w:val="both"/>
      </w:pPr>
    </w:p>
    <w:p w:rsidR="004B0FB3" w:rsidRDefault="004B0FB3" w:rsidP="00F55B44">
      <w:pPr>
        <w:pStyle w:val="NormalWeb"/>
        <w:spacing w:before="0" w:beforeAutospacing="0" w:after="0" w:afterAutospacing="0"/>
      </w:pPr>
      <w:r w:rsidRPr="00F55B44">
        <w:rPr>
          <w:b/>
        </w:rPr>
        <w:t>Powinno być:</w:t>
      </w:r>
      <w:r>
        <w:t xml:space="preserve"> </w:t>
      </w:r>
    </w:p>
    <w:p w:rsidR="004B0FB3" w:rsidRDefault="004B0FB3" w:rsidP="0085650B">
      <w:pPr>
        <w:pStyle w:val="NormalWeb"/>
        <w:spacing w:before="0" w:beforeAutospacing="0" w:after="0" w:afterAutospacing="0"/>
        <w:jc w:val="both"/>
      </w:pPr>
      <w:r>
        <w:t xml:space="preserve">„jedną najważniejszą robotę budowlaną polegającą na budowie w ramach jednej umowy minimum </w:t>
      </w:r>
      <w:smartTag w:uri="urn:schemas-microsoft-com:office:smarttags" w:element="metricconverter">
        <w:smartTagPr>
          <w:attr w:name="ProductID" w:val="500 metrów"/>
        </w:smartTagPr>
        <w:r>
          <w:t>500 metrów</w:t>
        </w:r>
      </w:smartTag>
      <w:r>
        <w:t xml:space="preserve"> kanalizacji z rur kielichowych o średnicy minimum </w:t>
      </w:r>
      <w:smartTag w:uri="urn:schemas-microsoft-com:office:smarttags" w:element="metricconverter">
        <w:smartTagPr>
          <w:attr w:name="ProductID" w:val="300 mm"/>
        </w:smartTagPr>
        <w:r>
          <w:t>300 mm</w:t>
        </w:r>
      </w:smartTag>
      <w:r>
        <w:t>;”</w:t>
      </w:r>
    </w:p>
    <w:p w:rsidR="004B0FB3" w:rsidRPr="0085650B" w:rsidRDefault="004B0FB3" w:rsidP="0085650B">
      <w:pPr>
        <w:pStyle w:val="NormalWeb"/>
        <w:spacing w:before="0" w:beforeAutospacing="0" w:after="0" w:afterAutospacing="0"/>
      </w:pPr>
      <w:r>
        <w:rPr>
          <w:b/>
          <w:bCs/>
        </w:rPr>
        <w:br/>
      </w:r>
    </w:p>
    <w:p w:rsidR="004B0FB3" w:rsidRDefault="004B0FB3" w:rsidP="00F55B44">
      <w:pPr>
        <w:pStyle w:val="NormalWeb"/>
        <w:jc w:val="both"/>
      </w:pPr>
      <w:r>
        <w:t xml:space="preserve">Data wysłania niniejszego ogłoszenia: </w:t>
      </w:r>
      <w:r w:rsidRPr="00601A94">
        <w:t>11.09.2013 r.</w:t>
      </w:r>
    </w:p>
    <w:sectPr w:rsidR="004B0FB3" w:rsidSect="0085650B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1FA3"/>
    <w:rsid w:val="00273C38"/>
    <w:rsid w:val="003B1DAC"/>
    <w:rsid w:val="004B0FB3"/>
    <w:rsid w:val="004C1FA3"/>
    <w:rsid w:val="00540432"/>
    <w:rsid w:val="00557C4D"/>
    <w:rsid w:val="005A5EB9"/>
    <w:rsid w:val="00601A94"/>
    <w:rsid w:val="00662702"/>
    <w:rsid w:val="006B4912"/>
    <w:rsid w:val="0073122B"/>
    <w:rsid w:val="0078408C"/>
    <w:rsid w:val="007B42FF"/>
    <w:rsid w:val="007C1DCF"/>
    <w:rsid w:val="0085650B"/>
    <w:rsid w:val="0093753F"/>
    <w:rsid w:val="00A359C8"/>
    <w:rsid w:val="00AE1030"/>
    <w:rsid w:val="00CC67DC"/>
    <w:rsid w:val="00E34AB9"/>
    <w:rsid w:val="00E44F2A"/>
    <w:rsid w:val="00F55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22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C1F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4C1FA3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139</Words>
  <Characters>838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zmianie ogłoszenia</dc:title>
  <dc:subject/>
  <dc:creator>Komputer</dc:creator>
  <cp:keywords/>
  <dc:description/>
  <cp:lastModifiedBy>damglowa</cp:lastModifiedBy>
  <cp:revision>6</cp:revision>
  <dcterms:created xsi:type="dcterms:W3CDTF">2013-09-10T07:35:00Z</dcterms:created>
  <dcterms:modified xsi:type="dcterms:W3CDTF">2013-09-11T05:18:00Z</dcterms:modified>
</cp:coreProperties>
</file>