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841" w:rsidRDefault="00CE1841" w:rsidP="00F55B44">
      <w:pPr>
        <w:pStyle w:val="NormalWeb"/>
        <w:jc w:val="center"/>
        <w:rPr>
          <w:rStyle w:val="Strong"/>
        </w:rPr>
      </w:pPr>
      <w:r>
        <w:rPr>
          <w:rStyle w:val="Strong"/>
        </w:rPr>
        <w:t>Ogłoszenie o zmianie ogłoszenia</w:t>
      </w:r>
    </w:p>
    <w:p w:rsidR="00CE1841" w:rsidRDefault="00CE1841" w:rsidP="00F55B44">
      <w:pPr>
        <w:pStyle w:val="NormalWeb"/>
        <w:jc w:val="both"/>
      </w:pPr>
      <w:r>
        <w:rPr>
          <w:b/>
          <w:bCs/>
        </w:rPr>
        <w:br/>
      </w:r>
      <w:r w:rsidRPr="004C1FA3">
        <w:t xml:space="preserve">PL-Szczecin: </w:t>
      </w:r>
      <w:r w:rsidRPr="0085650B">
        <w:t>Usługi inżynieryjne</w:t>
      </w:r>
    </w:p>
    <w:p w:rsidR="00CE1841" w:rsidRPr="00F55B44" w:rsidRDefault="00CE1841" w:rsidP="00F55B44">
      <w:pPr>
        <w:pStyle w:val="NormalWeb"/>
        <w:spacing w:before="0" w:beforeAutospacing="0" w:after="0" w:afterAutospacing="0"/>
        <w:rPr>
          <w:b/>
        </w:rPr>
      </w:pPr>
      <w:r w:rsidRPr="00F55B44">
        <w:rPr>
          <w:b/>
        </w:rPr>
        <w:t>Zakład Wodociągów i Kanalizacji Sp. z o.o.</w:t>
      </w:r>
    </w:p>
    <w:p w:rsidR="00CE1841" w:rsidRPr="00F55B44" w:rsidRDefault="00CE1841" w:rsidP="008A41B3">
      <w:pPr>
        <w:pStyle w:val="NormalWeb"/>
        <w:tabs>
          <w:tab w:val="left" w:pos="426"/>
        </w:tabs>
        <w:spacing w:before="0" w:beforeAutospacing="0" w:after="0" w:afterAutospacing="0"/>
        <w:rPr>
          <w:b/>
        </w:rPr>
      </w:pPr>
      <w:r w:rsidRPr="00F55B44">
        <w:rPr>
          <w:b/>
        </w:rPr>
        <w:t>ul. M. Golisza 10</w:t>
      </w:r>
      <w:r>
        <w:rPr>
          <w:b/>
        </w:rPr>
        <w:t xml:space="preserve">, </w:t>
      </w:r>
      <w:r w:rsidRPr="00F55B44">
        <w:rPr>
          <w:b/>
        </w:rPr>
        <w:t>71-682 Szczecin</w:t>
      </w:r>
    </w:p>
    <w:p w:rsidR="00CE1841" w:rsidRPr="00F55B44" w:rsidRDefault="00CE1841" w:rsidP="00F55B44">
      <w:pPr>
        <w:pStyle w:val="NormalWeb"/>
        <w:spacing w:before="0" w:beforeAutospacing="0" w:after="0" w:afterAutospacing="0"/>
        <w:rPr>
          <w:b/>
        </w:rPr>
      </w:pPr>
      <w:r w:rsidRPr="00F55B44">
        <w:rPr>
          <w:b/>
        </w:rPr>
        <w:t>Osoba do kontaktów: Agnieszka Skotnicka</w:t>
      </w:r>
    </w:p>
    <w:p w:rsidR="00CE1841" w:rsidRPr="001F609E" w:rsidRDefault="00CE1841" w:rsidP="001F609E">
      <w:pPr>
        <w:pStyle w:val="NormalWeb"/>
        <w:jc w:val="both"/>
        <w:rPr>
          <w:b/>
        </w:rPr>
      </w:pPr>
      <w:r>
        <w:t>Nazwa nadana zamówieniu przez podmiot zamawiający (podano w pierwotnym ogłoszeniu)</w:t>
      </w:r>
      <w:r>
        <w:br/>
        <w:t>„</w:t>
      </w:r>
      <w:r w:rsidRPr="0085650B">
        <w:rPr>
          <w:b/>
        </w:rPr>
        <w:t>Zaprojektowanie i wykonanie przedsięwzięcia pn. „Budowa przewodu wodociągowego doprowadzającego wodę z hydroforni w Kołbaczu do miejscowości Stare Czarnowo – inwestycja typu „zaprojektuj i wybuduj".</w:t>
      </w:r>
    </w:p>
    <w:p w:rsidR="00CE1841" w:rsidRPr="00D66CE3" w:rsidRDefault="00CE1841" w:rsidP="008A41B3">
      <w:pPr>
        <w:pStyle w:val="NormalWeb"/>
        <w:spacing w:after="0" w:afterAutospacing="0"/>
        <w:jc w:val="both"/>
        <w:rPr>
          <w:b/>
          <w:bCs/>
        </w:rPr>
      </w:pPr>
      <w:r w:rsidRPr="00D66CE3">
        <w:rPr>
          <w:b/>
          <w:bCs/>
        </w:rPr>
        <w:t>Tekst, który należy poprawić w pierwotnym ogłoszeniu:</w:t>
      </w:r>
    </w:p>
    <w:p w:rsidR="00CE1841" w:rsidRPr="008A41B3" w:rsidRDefault="00CE1841" w:rsidP="008A41B3">
      <w:pPr>
        <w:pStyle w:val="NormalWeb"/>
        <w:spacing w:after="0" w:afterAutospacing="0"/>
        <w:jc w:val="both"/>
      </w:pPr>
      <w:r w:rsidRPr="008A41B3">
        <w:t>VI.3</w:t>
      </w:r>
      <w:r>
        <w:t>)</w:t>
      </w:r>
      <w:r w:rsidRPr="008A41B3">
        <w:t xml:space="preserve"> Informacje dodatkowe, IV Zmiany umowy, pkt 2 ppkt 3 </w:t>
      </w:r>
    </w:p>
    <w:p w:rsidR="00CE1841" w:rsidRPr="00D66CE3" w:rsidRDefault="00CE1841" w:rsidP="008A41B3">
      <w:pPr>
        <w:pStyle w:val="NormalWeb"/>
        <w:spacing w:after="0" w:afterAutospacing="0"/>
        <w:jc w:val="both"/>
        <w:rPr>
          <w:b/>
          <w:bCs/>
        </w:rPr>
      </w:pPr>
      <w:r w:rsidRPr="00D66CE3">
        <w:rPr>
          <w:b/>
          <w:bCs/>
        </w:rPr>
        <w:t>Zamiast:</w:t>
      </w:r>
    </w:p>
    <w:p w:rsidR="00CE1841" w:rsidRPr="008A41B3" w:rsidRDefault="00CE1841" w:rsidP="008A41B3">
      <w:pPr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8A41B3">
        <w:rPr>
          <w:rFonts w:ascii="Times New Roman" w:hAnsi="Times New Roman"/>
          <w:color w:val="000000"/>
          <w:sz w:val="24"/>
          <w:szCs w:val="24"/>
        </w:rPr>
        <w:t>3) Jeżeli wystąpią zmiany będące następstwem okoliczności leżących po stronie Zamawiającego, w szczególności:</w:t>
      </w:r>
    </w:p>
    <w:p w:rsidR="00CE1841" w:rsidRPr="008A41B3" w:rsidRDefault="00CE1841" w:rsidP="008A41B3">
      <w:pPr>
        <w:tabs>
          <w:tab w:val="left" w:pos="426"/>
        </w:tabs>
        <w:spacing w:after="0" w:line="240" w:lineRule="auto"/>
        <w:ind w:left="709" w:hanging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8A41B3">
        <w:rPr>
          <w:rFonts w:ascii="Times New Roman" w:hAnsi="Times New Roman"/>
          <w:color w:val="000000"/>
          <w:sz w:val="24"/>
          <w:szCs w:val="24"/>
        </w:rPr>
        <w:t xml:space="preserve">a) 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Pr="008A41B3">
        <w:rPr>
          <w:rFonts w:ascii="Times New Roman" w:hAnsi="Times New Roman"/>
          <w:color w:val="000000"/>
          <w:sz w:val="24"/>
          <w:szCs w:val="24"/>
        </w:rPr>
        <w:t>wstrzymanie robót przez Zamawiającego,</w:t>
      </w:r>
    </w:p>
    <w:p w:rsidR="00CE1841" w:rsidRDefault="00CE1841" w:rsidP="008A41B3">
      <w:pPr>
        <w:tabs>
          <w:tab w:val="left" w:pos="426"/>
        </w:tabs>
        <w:spacing w:after="0" w:line="240" w:lineRule="auto"/>
        <w:ind w:left="709" w:hanging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8A41B3">
        <w:rPr>
          <w:rFonts w:ascii="Times New Roman" w:hAnsi="Times New Roman"/>
          <w:color w:val="000000"/>
          <w:sz w:val="24"/>
          <w:szCs w:val="24"/>
        </w:rPr>
        <w:t xml:space="preserve">b) 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Pr="008A41B3">
        <w:rPr>
          <w:rFonts w:ascii="Times New Roman" w:hAnsi="Times New Roman"/>
          <w:color w:val="000000"/>
          <w:sz w:val="24"/>
          <w:szCs w:val="24"/>
        </w:rPr>
        <w:t>konieczności usunięcia błędów lub wprowadzenia zmian w Dokumentacji Projektowej.</w:t>
      </w:r>
    </w:p>
    <w:p w:rsidR="00CE1841" w:rsidRPr="00D66CE3" w:rsidRDefault="00CE1841" w:rsidP="008A41B3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E1841" w:rsidRPr="00D66CE3" w:rsidRDefault="00CE1841" w:rsidP="008A41B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66CE3">
        <w:rPr>
          <w:rFonts w:ascii="Times New Roman" w:hAnsi="Times New Roman"/>
          <w:b/>
          <w:bCs/>
          <w:sz w:val="24"/>
          <w:szCs w:val="24"/>
        </w:rPr>
        <w:t>Powinno być: </w:t>
      </w:r>
    </w:p>
    <w:p w:rsidR="00CE1841" w:rsidRPr="008A41B3" w:rsidRDefault="00CE1841" w:rsidP="008A41B3">
      <w:pPr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8A41B3">
        <w:rPr>
          <w:rFonts w:ascii="Times New Roman" w:hAnsi="Times New Roman"/>
          <w:color w:val="000000"/>
          <w:sz w:val="24"/>
          <w:szCs w:val="24"/>
        </w:rPr>
        <w:t>3) Jeżeli wystąpią zmiany będące następstwem okoliczności leżących po stronie Zamawiającego, w szczególności:</w:t>
      </w:r>
    </w:p>
    <w:p w:rsidR="00CE1841" w:rsidRPr="008A41B3" w:rsidRDefault="00CE1841" w:rsidP="008A41B3">
      <w:pPr>
        <w:tabs>
          <w:tab w:val="left" w:pos="426"/>
        </w:tabs>
        <w:spacing w:after="0" w:line="240" w:lineRule="auto"/>
        <w:ind w:left="709" w:hanging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8A41B3">
        <w:rPr>
          <w:rFonts w:ascii="Times New Roman" w:hAnsi="Times New Roman"/>
          <w:color w:val="000000"/>
          <w:sz w:val="24"/>
          <w:szCs w:val="24"/>
        </w:rPr>
        <w:t xml:space="preserve">a) 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Pr="008A41B3">
        <w:rPr>
          <w:rFonts w:ascii="Times New Roman" w:hAnsi="Times New Roman"/>
          <w:color w:val="000000"/>
          <w:sz w:val="24"/>
          <w:szCs w:val="24"/>
        </w:rPr>
        <w:t>wstrzymanie robót przez Zamawiającego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CE1841" w:rsidRDefault="00CE1841" w:rsidP="00F55B44">
      <w:pPr>
        <w:pStyle w:val="NormalWeb"/>
        <w:rPr>
          <w:b/>
        </w:rPr>
      </w:pPr>
      <w:r w:rsidRPr="0085650B">
        <w:rPr>
          <w:b/>
        </w:rPr>
        <w:t>Daty, które należy poprawić w pierwotnym ogłoszeniu:</w:t>
      </w:r>
    </w:p>
    <w:p w:rsidR="00CE1841" w:rsidRDefault="00CE1841" w:rsidP="0085650B">
      <w:pPr>
        <w:pStyle w:val="NormalWeb"/>
        <w:ind w:left="851" w:hanging="851"/>
        <w:jc w:val="both"/>
      </w:pPr>
      <w:r>
        <w:t>IV.3.3) Warunki otrzymania specyfikacji, dokumentów dodatkowych lub dokumentu opisowego</w:t>
      </w:r>
    </w:p>
    <w:p w:rsidR="00CE1841" w:rsidRDefault="00CE1841" w:rsidP="0085650B">
      <w:pPr>
        <w:pStyle w:val="NormalWeb"/>
      </w:pPr>
      <w:r>
        <w:t>Zamiast: 02/07/2013</w:t>
      </w:r>
      <w:r>
        <w:tab/>
      </w:r>
      <w:r>
        <w:tab/>
        <w:t>10:00</w:t>
      </w:r>
      <w:r>
        <w:br/>
      </w:r>
      <w:r>
        <w:rPr>
          <w:rStyle w:val="Strong"/>
        </w:rPr>
        <w:t>Powinno być: 13/08/2013</w:t>
      </w:r>
      <w:r>
        <w:rPr>
          <w:rStyle w:val="Strong"/>
        </w:rPr>
        <w:tab/>
        <w:t>15:30</w:t>
      </w:r>
      <w:r>
        <w:rPr>
          <w:b/>
          <w:bCs/>
        </w:rPr>
        <w:br/>
      </w:r>
    </w:p>
    <w:p w:rsidR="00CE1841" w:rsidRDefault="00CE1841" w:rsidP="0085650B">
      <w:pPr>
        <w:pStyle w:val="NormalWeb"/>
        <w:spacing w:before="0" w:beforeAutospacing="0" w:after="0" w:afterAutospacing="0"/>
      </w:pPr>
      <w:r>
        <w:t>IV.3.4) Termin składania ofert lub wniosków o dopuszczenie do udziału w postępowaniu</w:t>
      </w:r>
      <w:r>
        <w:br/>
      </w:r>
    </w:p>
    <w:p w:rsidR="00CE1841" w:rsidRDefault="00CE1841" w:rsidP="0085650B">
      <w:pPr>
        <w:pStyle w:val="NormalWeb"/>
        <w:spacing w:before="0" w:beforeAutospacing="0" w:after="0" w:afterAutospacing="0"/>
      </w:pPr>
      <w:r>
        <w:t>Zamiast: 03/07/2013</w:t>
      </w:r>
      <w:r>
        <w:tab/>
      </w:r>
      <w:r>
        <w:tab/>
        <w:t>09:45</w:t>
      </w:r>
    </w:p>
    <w:p w:rsidR="00CE1841" w:rsidRDefault="00CE1841" w:rsidP="0085650B">
      <w:pPr>
        <w:pStyle w:val="NormalWeb"/>
        <w:spacing w:before="0" w:beforeAutospacing="0" w:after="0" w:afterAutospacing="0"/>
      </w:pPr>
      <w:r>
        <w:rPr>
          <w:rStyle w:val="Strong"/>
        </w:rPr>
        <w:t>Powinno być: 14/08/2013</w:t>
      </w:r>
      <w:r>
        <w:rPr>
          <w:rStyle w:val="Strong"/>
        </w:rPr>
        <w:tab/>
        <w:t>09:45</w:t>
      </w:r>
      <w:r>
        <w:rPr>
          <w:b/>
          <w:bCs/>
        </w:rPr>
        <w:br/>
      </w:r>
    </w:p>
    <w:p w:rsidR="00CE1841" w:rsidRDefault="00CE1841" w:rsidP="0085650B">
      <w:pPr>
        <w:pStyle w:val="NormalWeb"/>
        <w:spacing w:before="0" w:beforeAutospacing="0" w:after="0" w:afterAutospacing="0"/>
      </w:pPr>
      <w:r>
        <w:t>IV.3.7) Warunki otwarcia ofert</w:t>
      </w:r>
    </w:p>
    <w:p w:rsidR="00CE1841" w:rsidRDefault="00CE1841" w:rsidP="0085650B">
      <w:pPr>
        <w:pStyle w:val="NormalWeb"/>
        <w:spacing w:before="0" w:beforeAutospacing="0" w:after="0" w:afterAutospacing="0"/>
      </w:pPr>
      <w:r>
        <w:br/>
        <w:t>Zamiast: 03/07/2013</w:t>
      </w:r>
      <w:r>
        <w:tab/>
      </w:r>
      <w:r>
        <w:tab/>
        <w:t>10:00</w:t>
      </w:r>
    </w:p>
    <w:p w:rsidR="00CE1841" w:rsidRPr="0085650B" w:rsidRDefault="00CE1841" w:rsidP="0085650B">
      <w:pPr>
        <w:pStyle w:val="NormalWeb"/>
        <w:spacing w:before="0" w:beforeAutospacing="0" w:after="0" w:afterAutospacing="0"/>
      </w:pPr>
      <w:r>
        <w:rPr>
          <w:rStyle w:val="Strong"/>
        </w:rPr>
        <w:t>Powinno być: 14/08/2013</w:t>
      </w:r>
      <w:r>
        <w:rPr>
          <w:rStyle w:val="Strong"/>
        </w:rPr>
        <w:tab/>
        <w:t>10:00</w:t>
      </w:r>
      <w:r>
        <w:rPr>
          <w:b/>
          <w:bCs/>
        </w:rPr>
        <w:br/>
      </w:r>
    </w:p>
    <w:p w:rsidR="00CE1841" w:rsidRDefault="00CE1841" w:rsidP="00F55B44">
      <w:pPr>
        <w:pStyle w:val="NormalWeb"/>
        <w:jc w:val="both"/>
      </w:pPr>
      <w:r>
        <w:t>Data wysłania niniejszego ogłoszenia: 19.07.2013 r.</w:t>
      </w:r>
    </w:p>
    <w:sectPr w:rsidR="00CE1841" w:rsidSect="0085650B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1FA3"/>
    <w:rsid w:val="000F0D2D"/>
    <w:rsid w:val="001F609E"/>
    <w:rsid w:val="003C5662"/>
    <w:rsid w:val="004C1FA3"/>
    <w:rsid w:val="00557C4D"/>
    <w:rsid w:val="0073122B"/>
    <w:rsid w:val="0078408C"/>
    <w:rsid w:val="007B42FF"/>
    <w:rsid w:val="007C1DCF"/>
    <w:rsid w:val="0085650B"/>
    <w:rsid w:val="008A41B3"/>
    <w:rsid w:val="00965381"/>
    <w:rsid w:val="00BD3FD5"/>
    <w:rsid w:val="00CE1841"/>
    <w:rsid w:val="00CF4CDF"/>
    <w:rsid w:val="00D66CE3"/>
    <w:rsid w:val="00F4643B"/>
    <w:rsid w:val="00F55B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22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C1F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4C1FA3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211</Words>
  <Characters>1269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zmianie ogłoszenia</dc:title>
  <dc:subject/>
  <dc:creator>Komputer</dc:creator>
  <cp:keywords/>
  <dc:description/>
  <cp:lastModifiedBy>ewajezna</cp:lastModifiedBy>
  <cp:revision>2</cp:revision>
  <dcterms:created xsi:type="dcterms:W3CDTF">2013-07-19T09:19:00Z</dcterms:created>
  <dcterms:modified xsi:type="dcterms:W3CDTF">2013-07-19T09:19:00Z</dcterms:modified>
</cp:coreProperties>
</file>