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492" w:rsidRDefault="008D4492" w:rsidP="00F55B44">
      <w:pPr>
        <w:pStyle w:val="NormalWeb"/>
        <w:jc w:val="center"/>
        <w:rPr>
          <w:rStyle w:val="Strong"/>
        </w:rPr>
      </w:pPr>
      <w:r>
        <w:rPr>
          <w:rStyle w:val="Strong"/>
        </w:rPr>
        <w:t>Ogłoszenie o zmianie ogłoszenia</w:t>
      </w:r>
    </w:p>
    <w:p w:rsidR="008D4492" w:rsidRDefault="008D4492" w:rsidP="00F55B44">
      <w:pPr>
        <w:pStyle w:val="NormalWeb"/>
        <w:jc w:val="both"/>
      </w:pPr>
      <w:r>
        <w:rPr>
          <w:b/>
          <w:bCs/>
        </w:rPr>
        <w:br/>
      </w:r>
      <w:r w:rsidRPr="004C1FA3">
        <w:t>PL-Szczecin: Roboty budowlane w zakresie budowy wodociągów i rurociągów do odprowadzania ścieków</w:t>
      </w:r>
    </w:p>
    <w:p w:rsidR="008D4492" w:rsidRPr="00F55B44" w:rsidRDefault="008D4492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Zakład Wodociągów i Kanalizacji Sp. z o.o.</w:t>
      </w:r>
    </w:p>
    <w:p w:rsidR="008D4492" w:rsidRPr="00F55B44" w:rsidRDefault="008D4492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ul. M. Golisza 10</w:t>
      </w:r>
      <w:r>
        <w:rPr>
          <w:b/>
        </w:rPr>
        <w:t xml:space="preserve">, </w:t>
      </w:r>
      <w:r w:rsidRPr="00F55B44">
        <w:rPr>
          <w:b/>
        </w:rPr>
        <w:t>71-682 Szczecin</w:t>
      </w:r>
    </w:p>
    <w:p w:rsidR="008D4492" w:rsidRPr="00F55B44" w:rsidRDefault="008D4492" w:rsidP="00F55B44">
      <w:pPr>
        <w:pStyle w:val="NormalWeb"/>
        <w:spacing w:before="0" w:beforeAutospacing="0" w:after="0" w:afterAutospacing="0"/>
        <w:rPr>
          <w:b/>
        </w:rPr>
      </w:pPr>
      <w:r w:rsidRPr="00F55B44">
        <w:rPr>
          <w:b/>
        </w:rPr>
        <w:t>Osoba do kontaktów: Agnieszka Skotnicka</w:t>
      </w:r>
    </w:p>
    <w:p w:rsidR="008D4492" w:rsidRDefault="008D4492" w:rsidP="004C1FA3">
      <w:pPr>
        <w:pStyle w:val="NormalWeb"/>
      </w:pPr>
      <w:r>
        <w:t>Nazwa nadana zamówieniu przez podmiot zamawiający (podano w pierwotnym ogłoszeniu)</w:t>
      </w:r>
      <w:r>
        <w:br/>
        <w:t>„</w:t>
      </w:r>
      <w:r w:rsidRPr="00F55B44">
        <w:rPr>
          <w:b/>
        </w:rPr>
        <w:t>Realizacja zadań wod.-kan. w dzielnicy Zdroje w Szczecinie</w:t>
      </w:r>
      <w:r>
        <w:t>”</w:t>
      </w:r>
    </w:p>
    <w:p w:rsidR="008D4492" w:rsidRDefault="008D4492" w:rsidP="004C1FA3">
      <w:pPr>
        <w:pStyle w:val="NormalWeb"/>
      </w:pPr>
      <w:r>
        <w:br/>
        <w:t>Tekst, który należy poprawić w pierwotnym ogłoszeniu:</w:t>
      </w:r>
    </w:p>
    <w:p w:rsidR="008D4492" w:rsidRDefault="008D4492" w:rsidP="007C1DCF">
      <w:pPr>
        <w:pStyle w:val="NormalWeb"/>
        <w:spacing w:before="0" w:beforeAutospacing="0" w:after="0" w:afterAutospacing="0"/>
        <w:jc w:val="both"/>
      </w:pPr>
      <w:r>
        <w:br/>
        <w:t xml:space="preserve">Sekcja III.2.1 </w:t>
      </w:r>
      <w:r w:rsidRPr="00F55B44">
        <w:t>Sytuacja podmiotowa wykonawców, w tym wymogi związane z wpisem do rejestru zawodowego lub handlowego</w:t>
      </w:r>
      <w:r>
        <w:t xml:space="preserve">, </w:t>
      </w:r>
      <w:r w:rsidRPr="007C1DCF">
        <w:rPr>
          <w:b/>
        </w:rPr>
        <w:t>pkt I.1 ppkt 2</w:t>
      </w:r>
    </w:p>
    <w:p w:rsidR="008D4492" w:rsidRDefault="008D4492" w:rsidP="00F55B44">
      <w:pPr>
        <w:pStyle w:val="NormalWeb"/>
        <w:spacing w:before="0" w:beforeAutospacing="0" w:after="0" w:afterAutospacing="0"/>
        <w:jc w:val="both"/>
      </w:pPr>
      <w:r w:rsidRPr="00F55B44">
        <w:rPr>
          <w:b/>
        </w:rPr>
        <w:br/>
        <w:t>Zamiast:</w:t>
      </w:r>
      <w:r>
        <w:br/>
        <w:t>„2) Aktualny odpis z właściwego rejestru lub z centralnej ewidencji i informacji o działalności gospodarczej (jeżeli odrębne przepisy wymagają wpisu do rejestru lub ewidencji), w celu wykazania braku podstaw do wykluczenia w oparciu o art. 24 ust. 1 pkt 2 ustawy, wystawiony nie wcześniej niż 6 miesięcy przed upływem terminu składania ofert a w stosunku do osób fizycznych oświadczenie w zakresie art. 24 ust. 1 pkt 2 ustawy,</w:t>
      </w:r>
    </w:p>
    <w:p w:rsidR="008D4492" w:rsidRDefault="008D4492" w:rsidP="00F55B44">
      <w:pPr>
        <w:pStyle w:val="NormalWeb"/>
        <w:spacing w:before="0" w:beforeAutospacing="0" w:after="0" w:afterAutospacing="0"/>
        <w:jc w:val="both"/>
      </w:pPr>
      <w:r>
        <w:t>W przypadku składania oferty wspólnej ww. dokument składa każdy z wykonawców składających ofertę wspólną.”</w:t>
      </w:r>
    </w:p>
    <w:p w:rsidR="008D4492" w:rsidRDefault="008D4492" w:rsidP="00F55B44">
      <w:pPr>
        <w:pStyle w:val="NormalWeb"/>
        <w:spacing w:before="0" w:beforeAutospacing="0" w:after="0" w:afterAutospacing="0"/>
        <w:jc w:val="both"/>
      </w:pPr>
    </w:p>
    <w:p w:rsidR="008D4492" w:rsidRDefault="008D4492" w:rsidP="00F55B44">
      <w:pPr>
        <w:pStyle w:val="NormalWeb"/>
        <w:spacing w:before="0" w:beforeAutospacing="0" w:after="0" w:afterAutospacing="0"/>
      </w:pPr>
      <w:r w:rsidRPr="00F55B44">
        <w:rPr>
          <w:b/>
        </w:rPr>
        <w:t>Powinno być:</w:t>
      </w:r>
      <w:r>
        <w:t xml:space="preserve"> </w:t>
      </w:r>
    </w:p>
    <w:p w:rsidR="008D4492" w:rsidRDefault="008D4492" w:rsidP="00F55B44">
      <w:pPr>
        <w:pStyle w:val="NormalWeb"/>
        <w:spacing w:before="0" w:beforeAutospacing="0" w:after="0" w:afterAutospacing="0"/>
        <w:jc w:val="both"/>
      </w:pPr>
      <w:r>
        <w:t>„2) Aktualny odpis z właściwego rejestru lub z centralnej ewidencji i informacji o działalności gospodarczej (jeżeli odrębne przepisy wymagają wpisu do rejestru lub ewidencji), w celu wykazania braku podstaw do wykluczenia w oparciu o art. 24 ust. 1 pkt 2 ustawy, wystawiony nie wcześniej niż 6 miesięcy przed upływem terminu składania ofert.</w:t>
      </w:r>
    </w:p>
    <w:p w:rsidR="008D4492" w:rsidRDefault="008D4492" w:rsidP="00F55B44">
      <w:pPr>
        <w:pStyle w:val="NormalWeb"/>
        <w:spacing w:before="0" w:beforeAutospacing="0" w:after="0" w:afterAutospacing="0"/>
        <w:jc w:val="both"/>
      </w:pPr>
      <w:r>
        <w:t>W przypadku składania oferty wspólnej ww. dokument składa każdy z wykonawców składających ofertę wspólną”</w:t>
      </w:r>
    </w:p>
    <w:p w:rsidR="008D4492" w:rsidRDefault="008D4492" w:rsidP="00F55B44">
      <w:pPr>
        <w:pStyle w:val="NormalWeb"/>
      </w:pPr>
    </w:p>
    <w:p w:rsidR="008D4492" w:rsidRDefault="008D4492" w:rsidP="00F55B44">
      <w:pPr>
        <w:pStyle w:val="NormalWeb"/>
        <w:jc w:val="both"/>
      </w:pPr>
      <w:r>
        <w:t>Data wysłania niniejszego ogłoszenia: 13.06.2013 r.</w:t>
      </w:r>
    </w:p>
    <w:p w:rsidR="008D4492" w:rsidRDefault="008D4492"/>
    <w:sectPr w:rsidR="008D4492" w:rsidSect="007312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1FA3"/>
    <w:rsid w:val="000600CA"/>
    <w:rsid w:val="00165355"/>
    <w:rsid w:val="00336F17"/>
    <w:rsid w:val="003A2C6E"/>
    <w:rsid w:val="004005B1"/>
    <w:rsid w:val="00404272"/>
    <w:rsid w:val="004C1FA3"/>
    <w:rsid w:val="00540B47"/>
    <w:rsid w:val="00554B69"/>
    <w:rsid w:val="0073122B"/>
    <w:rsid w:val="007C1DCF"/>
    <w:rsid w:val="008D4492"/>
    <w:rsid w:val="00A2456A"/>
    <w:rsid w:val="00C05E18"/>
    <w:rsid w:val="00EA4F53"/>
    <w:rsid w:val="00F5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2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C1F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4C1FA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234</Words>
  <Characters>1408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zmianie ogłoszenia</dc:title>
  <dc:subject/>
  <dc:creator>Komputer</dc:creator>
  <cp:keywords/>
  <dc:description/>
  <cp:lastModifiedBy>katarzyna lipiec</cp:lastModifiedBy>
  <cp:revision>4</cp:revision>
  <dcterms:created xsi:type="dcterms:W3CDTF">2013-06-10T11:20:00Z</dcterms:created>
  <dcterms:modified xsi:type="dcterms:W3CDTF">2013-06-13T09:03:00Z</dcterms:modified>
</cp:coreProperties>
</file>